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BAA" w:rsidRDefault="00861FB3">
      <w:pPr>
        <w:spacing w:after="36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新北市瑞芳區九份國民小學</w:t>
      </w:r>
      <w:r>
        <w:rPr>
          <w:rFonts w:ascii="標楷體" w:eastAsia="標楷體" w:hAnsi="標楷體"/>
          <w:sz w:val="28"/>
          <w:szCs w:val="28"/>
        </w:rPr>
        <w:t>—</w:t>
      </w:r>
      <w:r>
        <w:rPr>
          <w:rFonts w:ascii="標楷體" w:eastAsia="標楷體" w:hAnsi="標楷體"/>
          <w:sz w:val="28"/>
          <w:szCs w:val="28"/>
        </w:rPr>
        <w:t>「九份礦夫營」參加報名表</w:t>
      </w:r>
    </w:p>
    <w:p w:rsidR="006E5BAA" w:rsidRDefault="00861FB3">
      <w:pPr>
        <w:snapToGrid w:val="0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>基本資料</w:t>
      </w:r>
    </w:p>
    <w:tbl>
      <w:tblPr>
        <w:tblW w:w="91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0"/>
        <w:gridCol w:w="450"/>
        <w:gridCol w:w="186"/>
        <w:gridCol w:w="1709"/>
        <w:gridCol w:w="992"/>
        <w:gridCol w:w="285"/>
        <w:gridCol w:w="566"/>
        <w:gridCol w:w="283"/>
        <w:gridCol w:w="142"/>
        <w:gridCol w:w="142"/>
        <w:gridCol w:w="1596"/>
        <w:gridCol w:w="2089"/>
      </w:tblGrid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752"/>
        </w:trPr>
        <w:tc>
          <w:tcPr>
            <w:tcW w:w="12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參加學校</w:t>
            </w:r>
          </w:p>
        </w:tc>
        <w:tc>
          <w:tcPr>
            <w:tcW w:w="2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聯絡電話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公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325"/>
        </w:trPr>
        <w:tc>
          <w:tcPr>
            <w:tcW w:w="12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申請人</w:t>
            </w:r>
          </w:p>
        </w:tc>
        <w:tc>
          <w:tcPr>
            <w:tcW w:w="2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手機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872"/>
        </w:trPr>
        <w:tc>
          <w:tcPr>
            <w:tcW w:w="12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學校地址</w:t>
            </w:r>
          </w:p>
        </w:tc>
        <w:tc>
          <w:tcPr>
            <w:tcW w:w="780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各</w:t>
            </w:r>
          </w:p>
          <w:p w:rsidR="006E5BAA" w:rsidRDefault="00861FB3">
            <w:pPr>
              <w:snapToGrid w:val="0"/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梯</w:t>
            </w:r>
          </w:p>
          <w:p w:rsidR="006E5BAA" w:rsidRDefault="00861FB3">
            <w:pPr>
              <w:snapToGrid w:val="0"/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次</w:t>
            </w:r>
          </w:p>
          <w:p w:rsidR="006E5BAA" w:rsidRDefault="00861FB3">
            <w:pPr>
              <w:snapToGrid w:val="0"/>
              <w:spacing w:line="60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資</w:t>
            </w:r>
          </w:p>
          <w:p w:rsidR="006E5BAA" w:rsidRDefault="00861FB3">
            <w:pPr>
              <w:snapToGrid w:val="0"/>
              <w:spacing w:line="600" w:lineRule="auto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料</w:t>
            </w: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日期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參加人數</w:t>
            </w:r>
          </w:p>
        </w:tc>
        <w:tc>
          <w:tcPr>
            <w:tcW w:w="18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widowControl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便當數量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widowControl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帶隊老師姓名</w:t>
            </w: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班級數</w:t>
            </w:r>
          </w:p>
        </w:tc>
        <w:tc>
          <w:tcPr>
            <w:tcW w:w="21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widowControl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帶隊老師手機</w:t>
            </w: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758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1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年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月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日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學生：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  <w:p w:rsidR="006E5BAA" w:rsidRDefault="00861FB3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教師：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  <w:p w:rsidR="006E5BAA" w:rsidRDefault="00861FB3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家長：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</w:tc>
        <w:tc>
          <w:tcPr>
            <w:tcW w:w="18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pacing w:line="52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葷：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個</w:t>
            </w:r>
          </w:p>
          <w:p w:rsidR="006E5BAA" w:rsidRDefault="00861FB3">
            <w:pPr>
              <w:spacing w:line="52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素：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個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828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共</w:t>
            </w:r>
            <w:r>
              <w:rPr>
                <w:rFonts w:ascii="標楷體" w:eastAsia="標楷體" w:hAnsi="標楷體"/>
                <w:sz w:val="26"/>
              </w:rPr>
              <w:t xml:space="preserve">      </w:t>
            </w:r>
            <w:r>
              <w:rPr>
                <w:rFonts w:ascii="標楷體" w:eastAsia="標楷體" w:hAnsi="標楷體"/>
                <w:sz w:val="26"/>
              </w:rPr>
              <w:t>班</w:t>
            </w:r>
          </w:p>
        </w:tc>
        <w:tc>
          <w:tcPr>
            <w:tcW w:w="21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pacing w:line="440" w:lineRule="exac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676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2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年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月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日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學生：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  <w:p w:rsidR="006E5BAA" w:rsidRDefault="00861FB3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教師：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  <w:p w:rsidR="006E5BAA" w:rsidRDefault="00861FB3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家長：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</w:tc>
        <w:tc>
          <w:tcPr>
            <w:tcW w:w="18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pacing w:line="52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葷：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個</w:t>
            </w:r>
          </w:p>
          <w:p w:rsidR="006E5BAA" w:rsidRDefault="00861FB3">
            <w:pPr>
              <w:spacing w:line="44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素：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個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912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共</w:t>
            </w:r>
            <w:r>
              <w:rPr>
                <w:rFonts w:ascii="標楷體" w:eastAsia="標楷體" w:hAnsi="標楷體"/>
                <w:sz w:val="26"/>
              </w:rPr>
              <w:t xml:space="preserve">      </w:t>
            </w:r>
            <w:r>
              <w:rPr>
                <w:rFonts w:ascii="標楷體" w:eastAsia="標楷體" w:hAnsi="標楷體"/>
                <w:sz w:val="26"/>
              </w:rPr>
              <w:t>班</w:t>
            </w:r>
          </w:p>
        </w:tc>
        <w:tc>
          <w:tcPr>
            <w:tcW w:w="21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702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3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年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月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日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學生：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  <w:p w:rsidR="006E5BAA" w:rsidRDefault="00861FB3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教師：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  <w:p w:rsidR="006E5BAA" w:rsidRDefault="00861FB3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家長：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</w:tc>
        <w:tc>
          <w:tcPr>
            <w:tcW w:w="18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pacing w:line="52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葷：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個</w:t>
            </w:r>
          </w:p>
          <w:p w:rsidR="006E5BAA" w:rsidRDefault="00861FB3">
            <w:pPr>
              <w:spacing w:line="44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素：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個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842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共</w:t>
            </w:r>
            <w:r>
              <w:rPr>
                <w:rFonts w:ascii="標楷體" w:eastAsia="標楷體" w:hAnsi="標楷體"/>
                <w:sz w:val="26"/>
              </w:rPr>
              <w:t xml:space="preserve">      </w:t>
            </w:r>
            <w:r>
              <w:rPr>
                <w:rFonts w:ascii="標楷體" w:eastAsia="標楷體" w:hAnsi="標楷體"/>
                <w:sz w:val="26"/>
              </w:rPr>
              <w:t>班</w:t>
            </w:r>
          </w:p>
        </w:tc>
        <w:tc>
          <w:tcPr>
            <w:tcW w:w="21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pacing w:line="520" w:lineRule="exac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722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4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年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月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</w:rPr>
              <w:t>日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學生：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  <w:p w:rsidR="006E5BAA" w:rsidRDefault="00861FB3">
            <w:pPr>
              <w:snapToGrid w:val="0"/>
              <w:spacing w:line="48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教師：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  <w:p w:rsidR="006E5BAA" w:rsidRDefault="00861FB3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家長：</w:t>
            </w:r>
            <w:r>
              <w:rPr>
                <w:rFonts w:ascii="標楷體" w:eastAsia="標楷體" w:hAnsi="標楷體"/>
                <w:sz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</w:rPr>
              <w:t xml:space="preserve">       </w:t>
            </w:r>
            <w:r>
              <w:rPr>
                <w:rFonts w:ascii="標楷體" w:eastAsia="標楷體" w:hAnsi="標楷體"/>
                <w:sz w:val="26"/>
              </w:rPr>
              <w:t>人</w:t>
            </w:r>
          </w:p>
        </w:tc>
        <w:tc>
          <w:tcPr>
            <w:tcW w:w="18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pacing w:line="52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葷：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個</w:t>
            </w:r>
          </w:p>
          <w:p w:rsidR="006E5BAA" w:rsidRDefault="00861FB3">
            <w:pPr>
              <w:spacing w:line="440" w:lineRule="exac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素：</w:t>
            </w:r>
            <w:r>
              <w:rPr>
                <w:rFonts w:ascii="標楷體" w:eastAsia="標楷體" w:hAnsi="標楷體"/>
                <w:sz w:val="26"/>
              </w:rPr>
              <w:t xml:space="preserve">        </w:t>
            </w:r>
            <w:r>
              <w:rPr>
                <w:rFonts w:ascii="標楷體" w:eastAsia="標楷體" w:hAnsi="標楷體"/>
                <w:sz w:val="26"/>
              </w:rPr>
              <w:t>個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828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6E5BAA" w:rsidRDefault="00861FB3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共</w:t>
            </w:r>
            <w:r>
              <w:rPr>
                <w:rFonts w:ascii="標楷體" w:eastAsia="標楷體" w:hAnsi="標楷體"/>
                <w:sz w:val="26"/>
              </w:rPr>
              <w:t xml:space="preserve">      </w:t>
            </w:r>
            <w:r>
              <w:rPr>
                <w:rFonts w:ascii="標楷體" w:eastAsia="標楷體" w:hAnsi="標楷體"/>
                <w:sz w:val="26"/>
              </w:rPr>
              <w:t>班</w:t>
            </w:r>
          </w:p>
        </w:tc>
        <w:tc>
          <w:tcPr>
            <w:tcW w:w="21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8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634"/>
        </w:trPr>
        <w:tc>
          <w:tcPr>
            <w:tcW w:w="12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lastRenderedPageBreak/>
              <w:t>預估</w:t>
            </w:r>
          </w:p>
          <w:p w:rsidR="006E5BAA" w:rsidRDefault="00861FB3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抵達時間</w:t>
            </w:r>
          </w:p>
        </w:tc>
        <w:tc>
          <w:tcPr>
            <w:tcW w:w="2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預估</w:t>
            </w:r>
          </w:p>
          <w:p w:rsidR="006E5BAA" w:rsidRDefault="00861FB3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離開時間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</w:tr>
      <w:tr w:rsidR="006E5BAA">
        <w:tblPrEx>
          <w:tblCellMar>
            <w:top w:w="0" w:type="dxa"/>
            <w:bottom w:w="0" w:type="dxa"/>
          </w:tblCellMar>
        </w:tblPrEx>
        <w:trPr>
          <w:cantSplit/>
          <w:trHeight w:val="1511"/>
        </w:trPr>
        <w:tc>
          <w:tcPr>
            <w:tcW w:w="12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申請人</w:t>
            </w:r>
          </w:p>
          <w:p w:rsidR="006E5BAA" w:rsidRDefault="00861FB3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簽章</w:t>
            </w:r>
          </w:p>
        </w:tc>
        <w:tc>
          <w:tcPr>
            <w:tcW w:w="2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861FB3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學校處室</w:t>
            </w:r>
          </w:p>
          <w:p w:rsidR="006E5BAA" w:rsidRDefault="00861FB3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簽章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5BAA" w:rsidRDefault="006E5BAA">
            <w:pPr>
              <w:snapToGrid w:val="0"/>
              <w:rPr>
                <w:rFonts w:ascii="標楷體" w:eastAsia="標楷體" w:hAnsi="標楷體"/>
                <w:sz w:val="26"/>
              </w:rPr>
            </w:pPr>
          </w:p>
        </w:tc>
      </w:tr>
    </w:tbl>
    <w:p w:rsidR="006E5BAA" w:rsidRDefault="00861FB3">
      <w:pPr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>※</w:t>
      </w:r>
      <w:r>
        <w:rPr>
          <w:rFonts w:ascii="標楷體" w:eastAsia="標楷體" w:hAnsi="標楷體"/>
          <w:sz w:val="26"/>
        </w:rPr>
        <w:t>每一梯次至多可三個班級參加</w:t>
      </w:r>
    </w:p>
    <w:p w:rsidR="006E5BAA" w:rsidRDefault="00861FB3">
      <w:r>
        <w:rPr>
          <w:rFonts w:ascii="標楷體" w:eastAsia="標楷體" w:hAnsi="標楷體"/>
          <w:sz w:val="26"/>
        </w:rPr>
        <w:t>※</w:t>
      </w:r>
      <w:r>
        <w:rPr>
          <w:rFonts w:ascii="標楷體" w:eastAsia="標楷體" w:hAnsi="標楷體"/>
          <w:sz w:val="26"/>
        </w:rPr>
        <w:t>本表填妥後請傳真至</w:t>
      </w:r>
      <w:r>
        <w:rPr>
          <w:rFonts w:ascii="標楷體" w:eastAsia="標楷體" w:hAnsi="標楷體"/>
          <w:sz w:val="26"/>
        </w:rPr>
        <w:t>24968712</w:t>
      </w:r>
      <w:r>
        <w:rPr>
          <w:rFonts w:ascii="標楷體" w:eastAsia="標楷體" w:hAnsi="標楷體"/>
          <w:sz w:val="26"/>
        </w:rPr>
        <w:t>，並電話確認</w:t>
      </w:r>
      <w:r>
        <w:rPr>
          <w:rFonts w:ascii="標楷體" w:eastAsia="標楷體" w:hAnsi="標楷體"/>
          <w:sz w:val="26"/>
        </w:rPr>
        <w:t>24972263#2</w:t>
      </w:r>
      <w:r w:rsidR="001230CE">
        <w:rPr>
          <w:rFonts w:ascii="標楷體" w:eastAsia="標楷體" w:hAnsi="標楷體"/>
          <w:sz w:val="26"/>
        </w:rPr>
        <w:t>9</w:t>
      </w:r>
      <w:r>
        <w:rPr>
          <w:rFonts w:ascii="標楷體" w:eastAsia="標楷體" w:hAnsi="標楷體"/>
          <w:sz w:val="26"/>
        </w:rPr>
        <w:t xml:space="preserve">  </w:t>
      </w:r>
      <w:r w:rsidR="001230CE">
        <w:rPr>
          <w:rFonts w:ascii="標楷體" w:eastAsia="標楷體" w:hAnsi="標楷體" w:hint="eastAsia"/>
          <w:sz w:val="26"/>
        </w:rPr>
        <w:t>羅</w:t>
      </w:r>
      <w:bookmarkStart w:id="0" w:name="_GoBack"/>
      <w:bookmarkEnd w:id="0"/>
      <w:r>
        <w:rPr>
          <w:rFonts w:ascii="標楷體" w:eastAsia="標楷體" w:hAnsi="標楷體"/>
          <w:sz w:val="26"/>
        </w:rPr>
        <w:t>組長</w:t>
      </w:r>
    </w:p>
    <w:sectPr w:rsidR="006E5BAA">
      <w:footerReference w:type="default" r:id="rId6"/>
      <w:pgSz w:w="11906" w:h="16838"/>
      <w:pgMar w:top="1440" w:right="1797" w:bottom="1440" w:left="1620" w:header="851" w:footer="992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FB3" w:rsidRDefault="00861FB3">
      <w:r>
        <w:separator/>
      </w:r>
    </w:p>
  </w:endnote>
  <w:endnote w:type="continuationSeparator" w:id="0">
    <w:p w:rsidR="00861FB3" w:rsidRDefault="00861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727" w:rsidRDefault="00861FB3">
    <w:pPr>
      <w:pStyle w:val="a7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027727" w:rsidRDefault="00861FB3">
                          <w:pPr>
                            <w:pStyle w:val="a7"/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>
                            <w:rPr>
                              <w:rStyle w:val="a6"/>
                            </w:rPr>
                            <w:t>1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027727" w:rsidRDefault="00861FB3">
                    <w:pPr>
                      <w:pStyle w:val="a7"/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>
                      <w:rPr>
                        <w:rStyle w:val="a6"/>
                      </w:rPr>
                      <w:t>1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FB3" w:rsidRDefault="00861FB3">
      <w:r>
        <w:rPr>
          <w:color w:val="000000"/>
        </w:rPr>
        <w:separator/>
      </w:r>
    </w:p>
  </w:footnote>
  <w:footnote w:type="continuationSeparator" w:id="0">
    <w:p w:rsidR="00861FB3" w:rsidRDefault="00861F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E5BAA"/>
    <w:rsid w:val="001230CE"/>
    <w:rsid w:val="006E5BAA"/>
    <w:rsid w:val="0086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3933DF"/>
  <w15:docId w15:val="{153B4F91-B8E6-4153-85F8-50F55F92D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ody Text"/>
    <w:basedOn w:val="a"/>
    <w:pPr>
      <w:snapToGrid w:val="0"/>
      <w:jc w:val="center"/>
    </w:pPr>
    <w:rPr>
      <w:rFonts w:ascii="細明體" w:eastAsia="細明體" w:hAnsi="細明體"/>
      <w:b/>
      <w:bCs/>
      <w:sz w:val="32"/>
    </w:rPr>
  </w:style>
  <w:style w:type="character" w:styleId="a5">
    <w:name w:val="Hyperlink"/>
    <w:rPr>
      <w:color w:val="0000FF"/>
      <w:u w:val="single"/>
    </w:rPr>
  </w:style>
  <w:style w:type="character" w:styleId="a6">
    <w:name w:val="page number"/>
    <w:basedOn w:val="a0"/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ody Text Indent"/>
    <w:basedOn w:val="a"/>
    <w:pPr>
      <w:ind w:firstLine="480"/>
      <w:jc w:val="both"/>
    </w:pPr>
    <w:rPr>
      <w:rFonts w:ascii="新細明體" w:hAnsi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台北縣三峽鎮建安國民小學九十三年度 </dc:title>
  <dc:subject/>
  <dc:creator>教導處</dc:creator>
  <cp:lastModifiedBy>user</cp:lastModifiedBy>
  <cp:revision>2</cp:revision>
  <cp:lastPrinted>2004-09-08T06:09:00Z</cp:lastPrinted>
  <dcterms:created xsi:type="dcterms:W3CDTF">2023-01-16T07:22:00Z</dcterms:created>
  <dcterms:modified xsi:type="dcterms:W3CDTF">2023-01-16T07:22:00Z</dcterms:modified>
</cp:coreProperties>
</file>